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28599" w14:textId="1D8850F2" w:rsidR="00255119" w:rsidRDefault="00E22207">
      <w:pPr>
        <w:pStyle w:val="Heading1"/>
      </w:pPr>
      <w:r>
        <w:t>Agenda</w:t>
      </w:r>
    </w:p>
    <w:p w14:paraId="5B1F2C3B" w14:textId="2A039FA5" w:rsidR="00534A6D" w:rsidRPr="0021169B" w:rsidRDefault="00E22207" w:rsidP="0021169B">
      <w:pPr>
        <w:pStyle w:val="Subheader"/>
        <w:rPr>
          <w:sz w:val="24"/>
          <w:szCs w:val="24"/>
        </w:rPr>
      </w:pPr>
      <w:r w:rsidRPr="0021169B">
        <w:rPr>
          <w:sz w:val="24"/>
          <w:szCs w:val="24"/>
        </w:rPr>
        <w:t>Meeting Title</w:t>
      </w:r>
      <w:r w:rsidR="0021169B" w:rsidRPr="0021169B">
        <w:rPr>
          <w:sz w:val="24"/>
          <w:szCs w:val="24"/>
        </w:rPr>
        <w:br/>
      </w:r>
      <w:sdt>
        <w:sdtPr>
          <w:rPr>
            <w:color w:val="000000" w:themeColor="text1"/>
            <w:sz w:val="24"/>
            <w:szCs w:val="24"/>
          </w:rPr>
          <w:alias w:val="Enter date:"/>
          <w:tag w:val="Enter date:"/>
          <w:id w:val="-1805846920"/>
          <w:placeholder>
            <w:docPart w:val="3633C88CADC3E4429E671C9470C7CF41"/>
          </w:placeholder>
          <w:temporary/>
          <w:showingPlcHdr/>
        </w:sdtPr>
        <w:sdtContent>
          <w:r w:rsidR="0021169B" w:rsidRPr="0021169B">
            <w:rPr>
              <w:sz w:val="24"/>
              <w:szCs w:val="24"/>
            </w:rPr>
            <w:t>Date</w:t>
          </w:r>
        </w:sdtContent>
      </w:sdt>
    </w:p>
    <w:tbl>
      <w:tblPr>
        <w:tblW w:w="5000" w:type="pct"/>
        <w:tblLayout w:type="fixed"/>
        <w:tblCellMar>
          <w:left w:w="0" w:type="dxa"/>
          <w:bottom w:w="72" w:type="dxa"/>
          <w:right w:w="0" w:type="dxa"/>
        </w:tblCellMar>
        <w:tblLook w:val="04A0" w:firstRow="1" w:lastRow="0" w:firstColumn="1" w:lastColumn="0" w:noHBand="0" w:noVBand="1"/>
        <w:tblDescription w:val="First table has meeting title, date and time, second table has meeting details and third table has meeting activity description"/>
      </w:tblPr>
      <w:tblGrid>
        <w:gridCol w:w="2471"/>
        <w:gridCol w:w="5018"/>
        <w:gridCol w:w="2073"/>
      </w:tblGrid>
      <w:tr w:rsidR="0021169B" w:rsidRPr="0021169B" w14:paraId="0465F9CE" w14:textId="77777777" w:rsidTr="0021169B">
        <w:tc>
          <w:tcPr>
            <w:tcW w:w="2471" w:type="dxa"/>
            <w:tcMar>
              <w:top w:w="331" w:type="dxa"/>
            </w:tcMar>
          </w:tcPr>
          <w:p w14:paraId="444DE530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bCs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1A2856" w:themeColor="text2"/>
                  <w:sz w:val="20"/>
                  <w:szCs w:val="20"/>
                </w:rPr>
                <w:alias w:val="Enter start time:"/>
                <w:tag w:val="Enter start time:"/>
                <w:id w:val="-1397812891"/>
                <w:placeholder>
                  <w:docPart w:val="21E4BBBE17E81F4691C9FC1C0AA9AB7A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b/>
                    <w:bCs/>
                    <w:color w:val="1A2856" w:themeColor="text2"/>
                    <w:sz w:val="20"/>
                    <w:szCs w:val="20"/>
                  </w:rPr>
                  <w:t>Start time</w:t>
                </w:r>
              </w:sdtContent>
            </w:sdt>
            <w:r w:rsidRPr="0021169B">
              <w:rPr>
                <w:rFonts w:ascii="Arial" w:hAnsi="Arial" w:cs="Arial"/>
                <w:b/>
                <w:bCs/>
                <w:color w:val="1A2856" w:themeColor="text2"/>
                <w:sz w:val="20"/>
                <w:szCs w:val="20"/>
              </w:rPr>
              <w:t xml:space="preserve"> – </w:t>
            </w:r>
            <w:sdt>
              <w:sdtPr>
                <w:rPr>
                  <w:rFonts w:ascii="Arial" w:hAnsi="Arial" w:cs="Arial"/>
                  <w:b/>
                  <w:bCs/>
                  <w:color w:val="1A2856" w:themeColor="text2"/>
                  <w:sz w:val="20"/>
                  <w:szCs w:val="20"/>
                </w:rPr>
                <w:alias w:val="Enter end time:"/>
                <w:tag w:val="Enter end time:"/>
                <w:id w:val="-1851632688"/>
                <w:placeholder>
                  <w:docPart w:val="66541C5CFC9A30498035D4AA5800144B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b/>
                    <w:bCs/>
                    <w:color w:val="1A2856" w:themeColor="text2"/>
                    <w:sz w:val="20"/>
                    <w:szCs w:val="20"/>
                  </w:rPr>
                  <w:t>End time</w:t>
                </w:r>
              </w:sdtContent>
            </w:sdt>
          </w:p>
        </w:tc>
        <w:tc>
          <w:tcPr>
            <w:tcW w:w="5018" w:type="dxa"/>
            <w:tcMar>
              <w:top w:w="331" w:type="dxa"/>
            </w:tcMar>
          </w:tcPr>
          <w:p w14:paraId="7B5E3FA5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1A2856" w:themeColor="text2"/>
                  <w:sz w:val="20"/>
                  <w:szCs w:val="20"/>
                </w:rPr>
                <w:alias w:val="Enter activity 1:"/>
                <w:tag w:val="Enter activity 1:"/>
                <w:id w:val="1761566002"/>
                <w:placeholder>
                  <w:docPart w:val="651974F8A9F0DD46936038AF0B90E1AE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Activity</w:t>
                </w:r>
              </w:sdtContent>
            </w:sdt>
          </w:p>
          <w:p w14:paraId="69BC9BA5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1, line item 1:"/>
                <w:tag w:val="Enter activity 1, line item 1:"/>
                <w:id w:val="-1914612150"/>
                <w:placeholder>
                  <w:docPart w:val="671FC2B7B56CB748A67765329ED02545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1</w:t>
                </w:r>
              </w:sdtContent>
            </w:sdt>
          </w:p>
          <w:p w14:paraId="03ABE8C7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1, line item 2:"/>
                <w:tag w:val="Enter activity 1, line item 2:"/>
                <w:id w:val="1806425980"/>
                <w:placeholder>
                  <w:docPart w:val="6F02F317E109AA479845A8567D8EC0F7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2</w:t>
                </w:r>
              </w:sdtContent>
            </w:sdt>
          </w:p>
          <w:p w14:paraId="750DD9FB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1, line item 3:"/>
                <w:tag w:val="Enter activity 1, line item 3:"/>
                <w:id w:val="-968895164"/>
                <w:placeholder>
                  <w:docPart w:val="CC2B3AF7F9D6B945BCFB447AA3299F04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3</w:t>
                </w:r>
              </w:sdtContent>
            </w:sdt>
          </w:p>
        </w:tc>
        <w:tc>
          <w:tcPr>
            <w:tcW w:w="2073" w:type="dxa"/>
            <w:tcMar>
              <w:top w:w="331" w:type="dxa"/>
            </w:tcMar>
          </w:tcPr>
          <w:p w14:paraId="2F705B29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color w:val="1A6887" w:themeColor="accent1"/>
                <w:sz w:val="20"/>
                <w:szCs w:val="20"/>
              </w:rPr>
            </w:pPr>
            <w:r w:rsidRPr="0021169B">
              <w:rPr>
                <w:rFonts w:ascii="Arial" w:hAnsi="Arial" w:cs="Arial"/>
                <w:color w:val="1A6887" w:themeColor="accent1"/>
                <w:sz w:val="20"/>
                <w:szCs w:val="20"/>
              </w:rPr>
              <w:t>Presenter</w:t>
            </w:r>
          </w:p>
        </w:tc>
      </w:tr>
      <w:tr w:rsidR="0021169B" w:rsidRPr="0021169B" w14:paraId="36DB44B0" w14:textId="77777777" w:rsidTr="0021169B">
        <w:tc>
          <w:tcPr>
            <w:tcW w:w="2471" w:type="dxa"/>
          </w:tcPr>
          <w:p w14:paraId="572D195E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bCs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1A2856" w:themeColor="text2"/>
                  <w:sz w:val="20"/>
                  <w:szCs w:val="20"/>
                </w:rPr>
                <w:alias w:val="Enter start time:"/>
                <w:tag w:val="Enter start time:"/>
                <w:id w:val="592596744"/>
                <w:placeholder>
                  <w:docPart w:val="2F89549193F301439982CCFE3C4A64C2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b/>
                    <w:bCs/>
                    <w:color w:val="1A2856" w:themeColor="text2"/>
                    <w:sz w:val="20"/>
                    <w:szCs w:val="20"/>
                  </w:rPr>
                  <w:t>Start time</w:t>
                </w:r>
              </w:sdtContent>
            </w:sdt>
            <w:r w:rsidRPr="0021169B">
              <w:rPr>
                <w:rFonts w:ascii="Arial" w:hAnsi="Arial" w:cs="Arial"/>
                <w:b/>
                <w:bCs/>
                <w:color w:val="1A2856" w:themeColor="text2"/>
                <w:sz w:val="20"/>
                <w:szCs w:val="20"/>
              </w:rPr>
              <w:t xml:space="preserve"> – </w:t>
            </w:r>
            <w:sdt>
              <w:sdtPr>
                <w:rPr>
                  <w:rFonts w:ascii="Arial" w:hAnsi="Arial" w:cs="Arial"/>
                  <w:b/>
                  <w:bCs/>
                  <w:color w:val="1A2856" w:themeColor="text2"/>
                  <w:sz w:val="20"/>
                  <w:szCs w:val="20"/>
                </w:rPr>
                <w:alias w:val="Enter end time:"/>
                <w:tag w:val="Enter end time:"/>
                <w:id w:val="-73511693"/>
                <w:placeholder>
                  <w:docPart w:val="E4AD151EDA78944A98DEE69DFE9226F6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b/>
                    <w:bCs/>
                    <w:color w:val="1A2856" w:themeColor="text2"/>
                    <w:sz w:val="20"/>
                    <w:szCs w:val="20"/>
                  </w:rPr>
                  <w:t>End time</w:t>
                </w:r>
              </w:sdtContent>
            </w:sdt>
          </w:p>
        </w:tc>
        <w:tc>
          <w:tcPr>
            <w:tcW w:w="5018" w:type="dxa"/>
          </w:tcPr>
          <w:p w14:paraId="78331A90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1A2856" w:themeColor="text2"/>
                  <w:sz w:val="20"/>
                  <w:szCs w:val="20"/>
                </w:rPr>
                <w:alias w:val="Enter activity 2:"/>
                <w:tag w:val="Enter activity 2:"/>
                <w:id w:val="-1120982443"/>
                <w:placeholder>
                  <w:docPart w:val="71670349D5E65B4995FEF9C5D841FF3F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Activity</w:t>
                </w:r>
              </w:sdtContent>
            </w:sdt>
          </w:p>
          <w:p w14:paraId="5B8F0A56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2, line item 1:"/>
                <w:tag w:val="Enter activity 2, line item 1:"/>
                <w:id w:val="-1596703446"/>
                <w:placeholder>
                  <w:docPart w:val="2D77D2D0465BA94480677C6973346741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1</w:t>
                </w:r>
              </w:sdtContent>
            </w:sdt>
          </w:p>
          <w:p w14:paraId="198C612F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2, line item 2:"/>
                <w:tag w:val="Enter activity 2, line item 2:"/>
                <w:id w:val="662052344"/>
                <w:placeholder>
                  <w:docPart w:val="E33F2D0B7D5F13408A93B1E4B7B1FF5F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2</w:t>
                </w:r>
              </w:sdtContent>
            </w:sdt>
          </w:p>
          <w:p w14:paraId="3978F6AE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2, line item 3:"/>
                <w:tag w:val="Enter activity 2, line item 3:"/>
                <w:id w:val="-886177310"/>
                <w:placeholder>
                  <w:docPart w:val="FBC9D7306538A8408EE6FE449040F935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3</w:t>
                </w:r>
              </w:sdtContent>
            </w:sdt>
          </w:p>
        </w:tc>
        <w:tc>
          <w:tcPr>
            <w:tcW w:w="2073" w:type="dxa"/>
          </w:tcPr>
          <w:p w14:paraId="709C4A4C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color w:val="1A6887" w:themeColor="accent1"/>
                <w:sz w:val="20"/>
                <w:szCs w:val="20"/>
              </w:rPr>
            </w:pPr>
            <w:r w:rsidRPr="0021169B">
              <w:rPr>
                <w:rFonts w:ascii="Arial" w:hAnsi="Arial" w:cs="Arial"/>
                <w:color w:val="1A6887" w:themeColor="accent1"/>
                <w:sz w:val="20"/>
                <w:szCs w:val="20"/>
              </w:rPr>
              <w:t>Presenter</w:t>
            </w:r>
          </w:p>
        </w:tc>
      </w:tr>
      <w:tr w:rsidR="0021169B" w:rsidRPr="0021169B" w14:paraId="59D945D3" w14:textId="77777777" w:rsidTr="0021169B">
        <w:tc>
          <w:tcPr>
            <w:tcW w:w="2471" w:type="dxa"/>
          </w:tcPr>
          <w:p w14:paraId="14E6F02D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bCs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1A2856" w:themeColor="text2"/>
                  <w:sz w:val="20"/>
                  <w:szCs w:val="20"/>
                </w:rPr>
                <w:alias w:val="Enter start time:"/>
                <w:tag w:val="Enter start time:"/>
                <w:id w:val="1652400192"/>
                <w:placeholder>
                  <w:docPart w:val="031C5A7DB0787243BFB4D67B2688526F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b/>
                    <w:bCs/>
                    <w:color w:val="1A2856" w:themeColor="text2"/>
                    <w:sz w:val="20"/>
                    <w:szCs w:val="20"/>
                  </w:rPr>
                  <w:t>Start time</w:t>
                </w:r>
              </w:sdtContent>
            </w:sdt>
            <w:r w:rsidRPr="0021169B">
              <w:rPr>
                <w:rFonts w:ascii="Arial" w:hAnsi="Arial" w:cs="Arial"/>
                <w:b/>
                <w:bCs/>
                <w:color w:val="1A2856" w:themeColor="text2"/>
                <w:sz w:val="20"/>
                <w:szCs w:val="20"/>
              </w:rPr>
              <w:t xml:space="preserve"> – </w:t>
            </w:r>
            <w:sdt>
              <w:sdtPr>
                <w:rPr>
                  <w:rFonts w:ascii="Arial" w:hAnsi="Arial" w:cs="Arial"/>
                  <w:b/>
                  <w:bCs/>
                  <w:color w:val="1A2856" w:themeColor="text2"/>
                  <w:sz w:val="20"/>
                  <w:szCs w:val="20"/>
                </w:rPr>
                <w:alias w:val="Enter end time:"/>
                <w:tag w:val="Enter end time:"/>
                <w:id w:val="1970392150"/>
                <w:placeholder>
                  <w:docPart w:val="CCF6C6A7BBAC80459CF52CEEF303C9DA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b/>
                    <w:bCs/>
                    <w:color w:val="1A2856" w:themeColor="text2"/>
                    <w:sz w:val="20"/>
                    <w:szCs w:val="20"/>
                  </w:rPr>
                  <w:t>End time</w:t>
                </w:r>
              </w:sdtContent>
            </w:sdt>
          </w:p>
        </w:tc>
        <w:tc>
          <w:tcPr>
            <w:tcW w:w="5018" w:type="dxa"/>
          </w:tcPr>
          <w:p w14:paraId="7A98B8D3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1A2856" w:themeColor="text2"/>
                  <w:sz w:val="20"/>
                  <w:szCs w:val="20"/>
                </w:rPr>
                <w:alias w:val="Enter activity 3:"/>
                <w:tag w:val="Enter activity 3:"/>
                <w:id w:val="-1139495836"/>
                <w:placeholder>
                  <w:docPart w:val="77E391F57F87EB4FBD3C444F88EF7F96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Activity</w:t>
                </w:r>
              </w:sdtContent>
            </w:sdt>
          </w:p>
          <w:p w14:paraId="4FF7659F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3, line item 1:"/>
                <w:tag w:val="Enter activity 3, line item 1:"/>
                <w:id w:val="782688903"/>
                <w:placeholder>
                  <w:docPart w:val="68202D33CD475C48A82272098CBEA2A9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1</w:t>
                </w:r>
              </w:sdtContent>
            </w:sdt>
          </w:p>
          <w:p w14:paraId="61025F0C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3, line item 2:"/>
                <w:tag w:val="Enter activity 3, line item 2:"/>
                <w:id w:val="-1635407372"/>
                <w:placeholder>
                  <w:docPart w:val="42B187606E074646866FB2A5F7F3C1C0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2</w:t>
                </w:r>
              </w:sdtContent>
            </w:sdt>
          </w:p>
          <w:p w14:paraId="33054AD8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3, line item 3:"/>
                <w:tag w:val="Enter activity 3, line item 3:"/>
                <w:id w:val="-310795406"/>
                <w:placeholder>
                  <w:docPart w:val="DE3D9D9D906BCA43A32D59AA8F7F0B90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3</w:t>
                </w:r>
              </w:sdtContent>
            </w:sdt>
          </w:p>
        </w:tc>
        <w:tc>
          <w:tcPr>
            <w:tcW w:w="2073" w:type="dxa"/>
          </w:tcPr>
          <w:p w14:paraId="6D150121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color w:val="1A6887" w:themeColor="accent1"/>
                <w:sz w:val="20"/>
                <w:szCs w:val="20"/>
              </w:rPr>
            </w:pPr>
            <w:r w:rsidRPr="0021169B">
              <w:rPr>
                <w:rFonts w:ascii="Arial" w:hAnsi="Arial" w:cs="Arial"/>
                <w:color w:val="1A6887" w:themeColor="accent1"/>
                <w:sz w:val="20"/>
                <w:szCs w:val="20"/>
              </w:rPr>
              <w:t>Presenter</w:t>
            </w:r>
          </w:p>
        </w:tc>
      </w:tr>
      <w:tr w:rsidR="0021169B" w:rsidRPr="0021169B" w14:paraId="54E88798" w14:textId="77777777" w:rsidTr="0021169B">
        <w:tc>
          <w:tcPr>
            <w:tcW w:w="2471" w:type="dxa"/>
            <w:tcMar>
              <w:bottom w:w="302" w:type="dxa"/>
            </w:tcMar>
          </w:tcPr>
          <w:p w14:paraId="7F588CC9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bCs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1A2856" w:themeColor="text2"/>
                  <w:sz w:val="20"/>
                  <w:szCs w:val="20"/>
                </w:rPr>
                <w:alias w:val="Enter start time:"/>
                <w:tag w:val="Enter start time:"/>
                <w:id w:val="1616410477"/>
                <w:placeholder>
                  <w:docPart w:val="102063CBC495AA45B533B1FC311F465F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b/>
                    <w:bCs/>
                    <w:color w:val="1A2856" w:themeColor="text2"/>
                    <w:sz w:val="20"/>
                    <w:szCs w:val="20"/>
                  </w:rPr>
                  <w:t>Start time</w:t>
                </w:r>
              </w:sdtContent>
            </w:sdt>
            <w:r w:rsidRPr="0021169B">
              <w:rPr>
                <w:rFonts w:ascii="Arial" w:hAnsi="Arial" w:cs="Arial"/>
                <w:b/>
                <w:bCs/>
                <w:color w:val="1A2856" w:themeColor="text2"/>
                <w:sz w:val="20"/>
                <w:szCs w:val="20"/>
              </w:rPr>
              <w:t xml:space="preserve"> – </w:t>
            </w:r>
            <w:sdt>
              <w:sdtPr>
                <w:rPr>
                  <w:rFonts w:ascii="Arial" w:hAnsi="Arial" w:cs="Arial"/>
                  <w:b/>
                  <w:bCs/>
                  <w:color w:val="1A2856" w:themeColor="text2"/>
                  <w:sz w:val="20"/>
                  <w:szCs w:val="20"/>
                </w:rPr>
                <w:alias w:val="Enter end time:"/>
                <w:tag w:val="Enter end time:"/>
                <w:id w:val="-1582671261"/>
                <w:placeholder>
                  <w:docPart w:val="2A6D82BF8D4CDA448004B280C43B1CB8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b/>
                    <w:bCs/>
                    <w:color w:val="1A2856" w:themeColor="text2"/>
                    <w:sz w:val="20"/>
                    <w:szCs w:val="20"/>
                  </w:rPr>
                  <w:t>End time</w:t>
                </w:r>
              </w:sdtContent>
            </w:sdt>
          </w:p>
        </w:tc>
        <w:tc>
          <w:tcPr>
            <w:tcW w:w="5018" w:type="dxa"/>
            <w:tcMar>
              <w:bottom w:w="302" w:type="dxa"/>
            </w:tcMar>
          </w:tcPr>
          <w:p w14:paraId="031DF2C2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1A2856" w:themeColor="text2"/>
                  <w:sz w:val="20"/>
                  <w:szCs w:val="20"/>
                </w:rPr>
                <w:alias w:val="Enter activity 4:"/>
                <w:tag w:val="Enter activity 4:"/>
                <w:id w:val="-885323354"/>
                <w:placeholder>
                  <w:docPart w:val="7BA6CD63DBCF9E4A8259C2BA045EB148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Activity</w:t>
                </w:r>
              </w:sdtContent>
            </w:sdt>
          </w:p>
          <w:p w14:paraId="2EF6BA25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4, line item 1:"/>
                <w:tag w:val="Enter activity 4, line item 1:"/>
                <w:id w:val="-1063637483"/>
                <w:placeholder>
                  <w:docPart w:val="E4679109B3A29A4B9C76CB4036079C8C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1</w:t>
                </w:r>
              </w:sdtContent>
            </w:sdt>
          </w:p>
          <w:p w14:paraId="4A4FE3BA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4, line item 2:"/>
                <w:tag w:val="Enter activity 4, line item 2:"/>
                <w:id w:val="1632059669"/>
                <w:placeholder>
                  <w:docPart w:val="063D51409E10F149B70F80E7465A30F3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2</w:t>
                </w:r>
              </w:sdtContent>
            </w:sdt>
          </w:p>
          <w:p w14:paraId="75E02F95" w14:textId="77777777" w:rsidR="0021169B" w:rsidRPr="0021169B" w:rsidRDefault="0021169B" w:rsidP="0021169B">
            <w:pPr>
              <w:spacing w:line="240" w:lineRule="auto"/>
              <w:rPr>
                <w:rFonts w:ascii="Arial" w:hAnsi="Arial" w:cs="Arial"/>
                <w:color w:val="1A2856" w:themeColor="text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1A2856" w:themeColor="text2"/>
                  <w:sz w:val="20"/>
                  <w:szCs w:val="20"/>
                </w:rPr>
                <w:alias w:val="Enter activity 4, line item 3:"/>
                <w:tag w:val="Enter activity 4, line item 3:"/>
                <w:id w:val="470569655"/>
                <w:placeholder>
                  <w:docPart w:val="BF69B914D89084459E8EAEEBB8B851F0"/>
                </w:placeholder>
                <w:temporary/>
                <w:showingPlcHdr/>
              </w:sdtPr>
              <w:sdtContent>
                <w:r w:rsidRPr="0021169B">
                  <w:rPr>
                    <w:rFonts w:ascii="Arial" w:hAnsi="Arial" w:cs="Arial"/>
                    <w:color w:val="1A2856" w:themeColor="text2"/>
                    <w:sz w:val="20"/>
                    <w:szCs w:val="20"/>
                  </w:rPr>
                  <w:t>Line item 3</w:t>
                </w:r>
              </w:sdtContent>
            </w:sdt>
          </w:p>
        </w:tc>
        <w:tc>
          <w:tcPr>
            <w:tcW w:w="2073" w:type="dxa"/>
            <w:tcMar>
              <w:bottom w:w="302" w:type="dxa"/>
            </w:tcMar>
          </w:tcPr>
          <w:p w14:paraId="348E5F3D" w14:textId="77777777" w:rsidR="0021169B" w:rsidRPr="0021169B" w:rsidRDefault="0021169B" w:rsidP="0021169B">
            <w:pPr>
              <w:pStyle w:val="Heading3"/>
              <w:rPr>
                <w:rFonts w:ascii="Arial" w:hAnsi="Arial" w:cs="Arial"/>
                <w:b/>
                <w:color w:val="1A6887" w:themeColor="accent1"/>
                <w:sz w:val="20"/>
                <w:szCs w:val="20"/>
              </w:rPr>
            </w:pPr>
            <w:r w:rsidRPr="0021169B">
              <w:rPr>
                <w:rFonts w:ascii="Arial" w:hAnsi="Arial" w:cs="Arial"/>
                <w:color w:val="1A6887" w:themeColor="accent1"/>
                <w:sz w:val="20"/>
                <w:szCs w:val="20"/>
              </w:rPr>
              <w:t>Presenter</w:t>
            </w:r>
          </w:p>
        </w:tc>
      </w:tr>
    </w:tbl>
    <w:p w14:paraId="77A6A34A" w14:textId="77777777" w:rsidR="0021169B" w:rsidRPr="0021169B" w:rsidRDefault="0021169B" w:rsidP="0021169B">
      <w:pPr>
        <w:pStyle w:val="Heading2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sdt>
        <w:sdtP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alias w:val="Additional instructions:"/>
          <w:tag w:val="Additional instructions:"/>
          <w:id w:val="-1872839191"/>
          <w:placeholder>
            <w:docPart w:val="FE13E426CA84D849B1270A6B06585906"/>
          </w:placeholder>
          <w:temporary/>
          <w:showingPlcHdr/>
        </w:sdtPr>
        <w:sdtContent>
          <w:r w:rsidRPr="0021169B">
            <w:rPr>
              <w:rFonts w:ascii="Arial" w:hAnsi="Arial" w:cs="Arial"/>
              <w:b/>
              <w:color w:val="1A2856"/>
              <w:sz w:val="20"/>
              <w:szCs w:val="20"/>
            </w:rPr>
            <w:t>Additional Instructions:</w:t>
          </w:r>
        </w:sdtContent>
      </w:sdt>
    </w:p>
    <w:p w14:paraId="79F69520" w14:textId="0B11B311" w:rsidR="00255119" w:rsidRPr="0021169B" w:rsidRDefault="0021169B" w:rsidP="0021169B">
      <w:p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Fonts w:ascii="Arial" w:hAnsi="Arial" w:cs="Arial"/>
            <w:color w:val="808080" w:themeColor="background1" w:themeShade="80"/>
            <w:sz w:val="20"/>
            <w:szCs w:val="20"/>
          </w:rPr>
          <w:alias w:val="Enter instructions, comments or directions:"/>
          <w:tag w:val="Enter instructions, comments or directions:"/>
          <w:id w:val="1200751678"/>
          <w:placeholder>
            <w:docPart w:val="CC9FC97799C526458208A9406BED6596"/>
          </w:placeholder>
          <w:temporary/>
          <w:showingPlcHdr/>
        </w:sdtPr>
        <w:sdtContent>
          <w:r w:rsidRPr="0021169B">
            <w:rPr>
              <w:rFonts w:ascii="Arial" w:hAnsi="Arial" w:cs="Arial"/>
              <w:sz w:val="20"/>
              <w:szCs w:val="20"/>
            </w:rPr>
            <w:t>Use this section for additional instructions, comments, or directions.</w:t>
          </w:r>
        </w:sdtContent>
      </w:sdt>
    </w:p>
    <w:sectPr w:rsidR="00255119" w:rsidRPr="0021169B" w:rsidSect="00534A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05" w:right="1339" w:bottom="1339" w:left="1339" w:header="33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03033" w14:textId="77777777" w:rsidR="008D44DB" w:rsidRDefault="008D44DB">
      <w:pPr>
        <w:spacing w:after="0" w:line="240" w:lineRule="auto"/>
      </w:pPr>
      <w:r>
        <w:separator/>
      </w:r>
    </w:p>
    <w:p w14:paraId="1955F32A" w14:textId="77777777" w:rsidR="008D44DB" w:rsidRDefault="008D44DB"/>
    <w:p w14:paraId="115E558C" w14:textId="77777777" w:rsidR="008D44DB" w:rsidRDefault="008D44DB"/>
  </w:endnote>
  <w:endnote w:type="continuationSeparator" w:id="0">
    <w:p w14:paraId="29A2606A" w14:textId="77777777" w:rsidR="008D44DB" w:rsidRDefault="008D44DB">
      <w:pPr>
        <w:spacing w:after="0" w:line="240" w:lineRule="auto"/>
      </w:pPr>
      <w:r>
        <w:continuationSeparator/>
      </w:r>
    </w:p>
    <w:p w14:paraId="5559930E" w14:textId="77777777" w:rsidR="008D44DB" w:rsidRDefault="008D44DB"/>
    <w:p w14:paraId="686B640A" w14:textId="77777777" w:rsidR="008D44DB" w:rsidRDefault="008D44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AD10" w14:textId="77777777" w:rsidR="00D31211" w:rsidRDefault="00D312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635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2060B" w14:textId="77777777" w:rsidR="00255119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11359885D30A7C43A02AA6B06A638E8B"/>
      </w:placeholder>
      <w:temporary/>
      <w:showingPlcHdr/>
      <w15:appearance w15:val="hidden"/>
    </w:sdtPr>
    <w:sdtContent>
      <w:p w14:paraId="537A0F9E" w14:textId="77777777" w:rsidR="009F5C0A" w:rsidRDefault="009F5C0A">
        <w:pPr>
          <w:pStyle w:val="Footer"/>
        </w:pPr>
        <w:r w:rsidRPr="00CC2530">
          <w:rPr>
            <w:sz w:val="21"/>
            <w:szCs w:val="21"/>
          </w:rPr>
          <w:t>[Type here]</w:t>
        </w:r>
      </w:p>
    </w:sdtContent>
  </w:sdt>
  <w:p w14:paraId="7BF4DB51" w14:textId="382A8D43" w:rsidR="009F5C0A" w:rsidRDefault="009F5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AB6C7" w14:textId="77777777" w:rsidR="008D44DB" w:rsidRDefault="008D44DB">
      <w:pPr>
        <w:spacing w:after="0" w:line="240" w:lineRule="auto"/>
      </w:pPr>
      <w:r>
        <w:separator/>
      </w:r>
    </w:p>
    <w:p w14:paraId="6522D7C4" w14:textId="77777777" w:rsidR="008D44DB" w:rsidRDefault="008D44DB"/>
    <w:p w14:paraId="04BC747D" w14:textId="77777777" w:rsidR="008D44DB" w:rsidRDefault="008D44DB"/>
  </w:footnote>
  <w:footnote w:type="continuationSeparator" w:id="0">
    <w:p w14:paraId="080CC32C" w14:textId="77777777" w:rsidR="008D44DB" w:rsidRDefault="008D44DB">
      <w:pPr>
        <w:spacing w:after="0" w:line="240" w:lineRule="auto"/>
      </w:pPr>
      <w:r>
        <w:continuationSeparator/>
      </w:r>
    </w:p>
    <w:p w14:paraId="6CA81F9C" w14:textId="77777777" w:rsidR="008D44DB" w:rsidRDefault="008D44DB"/>
    <w:p w14:paraId="08D19F75" w14:textId="77777777" w:rsidR="008D44DB" w:rsidRDefault="008D44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51F7" w14:textId="77777777" w:rsidR="00D31211" w:rsidRDefault="00D31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F842" w14:textId="77777777" w:rsidR="00D31211" w:rsidRDefault="00D312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13CC" w14:textId="32027760" w:rsidR="00534A6D" w:rsidRPr="00534A6D" w:rsidRDefault="00D31211" w:rsidP="00534A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AA7312" wp14:editId="2F8C9412">
              <wp:simplePos x="0" y="0"/>
              <wp:positionH relativeFrom="column">
                <wp:posOffset>1270</wp:posOffset>
              </wp:positionH>
              <wp:positionV relativeFrom="paragraph">
                <wp:posOffset>568706</wp:posOffset>
              </wp:positionV>
              <wp:extent cx="6102967" cy="0"/>
              <wp:effectExtent l="0" t="0" r="6350" b="12700"/>
              <wp:wrapNone/>
              <wp:docPr id="841689061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6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70AE2F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4.8pt" to="480.65pt,4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" strokecolor="black [3200]" strokeweight="1pt">
              <v:stroke joinstyle="miter"/>
            </v:line>
          </w:pict>
        </mc:Fallback>
      </mc:AlternateContent>
    </w:r>
    <w:r w:rsidR="00534A6D">
      <w:rPr>
        <w:noProof/>
      </w:rPr>
      <w:drawing>
        <wp:inline distT="0" distB="0" distL="0" distR="0" wp14:anchorId="250ACAEE" wp14:editId="130C3A75">
          <wp:extent cx="1409700" cy="571500"/>
          <wp:effectExtent l="0" t="0" r="0" b="0"/>
          <wp:docPr id="1080227771" name="Graphic 108022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98163" name="Graphic 1346398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029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270B2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96E9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B4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B4E4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83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62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C23A14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D142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957834"/>
    <w:multiLevelType w:val="hybridMultilevel"/>
    <w:tmpl w:val="64709B02"/>
    <w:lvl w:ilvl="0" w:tplc="D0CE1B3C">
      <w:start w:val="1"/>
      <w:numFmt w:val="bullet"/>
      <w:lvlText w:val=""/>
      <w:lvlJc w:val="left"/>
      <w:pPr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82C9A"/>
    <w:multiLevelType w:val="hybridMultilevel"/>
    <w:tmpl w:val="63F07864"/>
    <w:lvl w:ilvl="0" w:tplc="A552E8B8">
      <w:start w:val="1"/>
      <w:numFmt w:val="bullet"/>
      <w:lvlText w:val=""/>
      <w:lvlJc w:val="left"/>
      <w:pPr>
        <w:tabs>
          <w:tab w:val="num" w:pos="662"/>
        </w:tabs>
        <w:ind w:left="173" w:firstLine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C0320"/>
    <w:multiLevelType w:val="hybridMultilevel"/>
    <w:tmpl w:val="DC3C7298"/>
    <w:lvl w:ilvl="0" w:tplc="B92C4AE4">
      <w:start w:val="1"/>
      <w:numFmt w:val="bullet"/>
      <w:lvlText w:val=""/>
      <w:lvlJc w:val="left"/>
      <w:pPr>
        <w:ind w:left="662" w:hanging="172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26C1F"/>
    <w:multiLevelType w:val="hybridMultilevel"/>
    <w:tmpl w:val="49ACD974"/>
    <w:lvl w:ilvl="0" w:tplc="2A7A1916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01CF9"/>
    <w:multiLevelType w:val="hybridMultilevel"/>
    <w:tmpl w:val="2F4A75D8"/>
    <w:lvl w:ilvl="0" w:tplc="62A25D7A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5386">
    <w:abstractNumId w:val="9"/>
  </w:num>
  <w:num w:numId="2" w16cid:durableId="1926451009">
    <w:abstractNumId w:val="11"/>
  </w:num>
  <w:num w:numId="3" w16cid:durableId="168375989">
    <w:abstractNumId w:val="14"/>
  </w:num>
  <w:num w:numId="4" w16cid:durableId="674384302">
    <w:abstractNumId w:val="12"/>
  </w:num>
  <w:num w:numId="5" w16cid:durableId="1580558492">
    <w:abstractNumId w:val="10"/>
  </w:num>
  <w:num w:numId="6" w16cid:durableId="2084908332">
    <w:abstractNumId w:val="7"/>
  </w:num>
  <w:num w:numId="7" w16cid:durableId="874273819">
    <w:abstractNumId w:val="6"/>
  </w:num>
  <w:num w:numId="8" w16cid:durableId="203642068">
    <w:abstractNumId w:val="5"/>
  </w:num>
  <w:num w:numId="9" w16cid:durableId="714504176">
    <w:abstractNumId w:val="4"/>
  </w:num>
  <w:num w:numId="10" w16cid:durableId="1667975854">
    <w:abstractNumId w:val="8"/>
  </w:num>
  <w:num w:numId="11" w16cid:durableId="617642122">
    <w:abstractNumId w:val="3"/>
  </w:num>
  <w:num w:numId="12" w16cid:durableId="747575261">
    <w:abstractNumId w:val="2"/>
  </w:num>
  <w:num w:numId="13" w16cid:durableId="127823214">
    <w:abstractNumId w:val="1"/>
  </w:num>
  <w:num w:numId="14" w16cid:durableId="491258870">
    <w:abstractNumId w:val="0"/>
  </w:num>
  <w:num w:numId="15" w16cid:durableId="561330901">
    <w:abstractNumId w:val="13"/>
  </w:num>
  <w:num w:numId="16" w16cid:durableId="21833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6D"/>
    <w:rsid w:val="00016B12"/>
    <w:rsid w:val="0021169B"/>
    <w:rsid w:val="00216447"/>
    <w:rsid w:val="00255119"/>
    <w:rsid w:val="00534A6D"/>
    <w:rsid w:val="006156B3"/>
    <w:rsid w:val="00785C88"/>
    <w:rsid w:val="008D44DB"/>
    <w:rsid w:val="009F5C0A"/>
    <w:rsid w:val="00C06A85"/>
    <w:rsid w:val="00CC2530"/>
    <w:rsid w:val="00D31211"/>
    <w:rsid w:val="00E2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814B0"/>
  <w15:chartTrackingRefBased/>
  <w15:docId w15:val="{716637DB-BC30-4544-9F03-6431892B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after="2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A6D"/>
    <w:pPr>
      <w:keepNext/>
      <w:keepLines/>
      <w:spacing w:before="400" w:line="240" w:lineRule="auto"/>
      <w:contextualSpacing/>
      <w:outlineLvl w:val="0"/>
    </w:pPr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0" w:line="240" w:lineRule="auto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line="240" w:lineRule="auto"/>
      <w:outlineLvl w:val="2"/>
    </w:pPr>
    <w:rPr>
      <w:rFonts w:asciiTheme="majorHAnsi" w:eastAsiaTheme="majorEastAsia" w:hAnsiTheme="majorHAnsi" w:cstheme="majorBidi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line="240" w:lineRule="auto"/>
      <w:outlineLvl w:val="3"/>
    </w:pPr>
    <w:rPr>
      <w:rFonts w:asciiTheme="majorHAnsi" w:eastAsiaTheme="majorEastAsia" w:hAnsiTheme="majorHAnsi" w:cstheme="majorBidi"/>
      <w:i/>
      <w:iCs/>
      <w:sz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300" w:line="240" w:lineRule="auto"/>
      <w:contextualSpacing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sz w:val="32"/>
    </w:rPr>
  </w:style>
  <w:style w:type="paragraph" w:styleId="Title">
    <w:name w:val="Title"/>
    <w:basedOn w:val="Normal"/>
    <w:link w:val="TitleChar"/>
    <w:uiPriority w:val="1"/>
    <w:qFormat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34A6D"/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ListNumber">
    <w:name w:val="List Number"/>
    <w:basedOn w:val="Normal"/>
    <w:uiPriority w:val="13"/>
    <w:qFormat/>
    <w:pPr>
      <w:numPr>
        <w:numId w:val="16"/>
      </w:numPr>
    </w:p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ind w:left="490" w:right="490"/>
      <w:contextualSpacing/>
    </w:pPr>
    <w:rPr>
      <w:i/>
      <w:iCs/>
      <w:sz w:val="30"/>
    </w:rPr>
  </w:style>
  <w:style w:type="paragraph" w:styleId="Quote">
    <w:name w:val="Quote"/>
    <w:basedOn w:val="Normal"/>
    <w:next w:val="Normal"/>
    <w:link w:val="QuoteChar"/>
    <w:uiPriority w:val="29"/>
    <w:qFormat/>
    <w:rsid w:val="00785C88"/>
    <w:pPr>
      <w:spacing w:before="240"/>
      <w:ind w:left="490" w:right="490"/>
    </w:pPr>
    <w:rPr>
      <w:i/>
      <w:iCs/>
      <w:color w:val="1A6887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785C88"/>
    <w:rPr>
      <w:i/>
      <w:iCs/>
      <w:color w:val="1A6887" w:themeColor="accent1"/>
    </w:rPr>
  </w:style>
  <w:style w:type="paragraph" w:styleId="ListBullet">
    <w:name w:val="List Bullet"/>
    <w:basedOn w:val="Normal"/>
    <w:uiPriority w:val="12"/>
    <w:qFormat/>
    <w:pPr>
      <w:numPr>
        <w:numId w:val="15"/>
      </w:numPr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uiPriority w:val="3"/>
    <w:qFormat/>
    <w:pPr>
      <w:pBdr>
        <w:bottom w:val="single" w:sz="8" w:space="17" w:color="000000" w:themeColor="text1"/>
      </w:pBdr>
      <w:spacing w:after="640" w:line="240" w:lineRule="auto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000000" w:themeColor="tex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000000" w:themeColor="tex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0000" w:themeColor="tex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customStyle="1" w:styleId="ReportTable">
    <w:name w:val="Report Table"/>
    <w:basedOn w:val="TableNormal"/>
    <w:uiPriority w:val="99"/>
    <w:pPr>
      <w:spacing w:after="0" w:line="240" w:lineRule="auto"/>
      <w:ind w:left="374"/>
    </w:pPr>
    <w:tblPr>
      <w:tblBorders>
        <w:bottom w:val="single" w:sz="8" w:space="0" w:color="000000" w:themeColor="text1"/>
        <w:insideH w:val="single" w:sz="8" w:space="0" w:color="000000" w:themeColor="text1"/>
      </w:tblBorders>
      <w:tblCellMar>
        <w:top w:w="216" w:type="dxa"/>
        <w:left w:w="0" w:type="dxa"/>
        <w:bottom w:w="216" w:type="dxa"/>
        <w:right w:w="0" w:type="dxa"/>
      </w:tblCellMar>
    </w:tblPr>
    <w:tblStylePr w:type="firstRow">
      <w:rPr>
        <w:sz w:val="30"/>
      </w:rPr>
      <w:tblPr/>
      <w:trPr>
        <w:tblHeader/>
      </w:t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ind w:leftChars="0" w:left="0" w:rightChars="0" w:right="374"/>
        <w:jc w:val="right"/>
      </w:pPr>
      <w:rPr>
        <w:b/>
        <w:i w:val="0"/>
      </w:rPr>
    </w:tblStyle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sz w:val="3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6"/>
      <w:szCs w:val="26"/>
    </w:rPr>
  </w:style>
  <w:style w:type="paragraph" w:styleId="Header">
    <w:name w:val="header"/>
    <w:basedOn w:val="Normal"/>
    <w:link w:val="HeaderChar"/>
    <w:uiPriority w:val="99"/>
    <w:qFormat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3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0"/>
    </w:rPr>
  </w:style>
  <w:style w:type="paragraph" w:customStyle="1" w:styleId="Subheader">
    <w:name w:val="Subheader"/>
    <w:basedOn w:val="Heading1"/>
    <w:qFormat/>
    <w:rsid w:val="006156B3"/>
    <w:pPr>
      <w:spacing w:before="0"/>
    </w:pPr>
    <w:rPr>
      <w:rFonts w:ascii="Arial" w:hAnsi="Arial" w:cs="Arial"/>
      <w:b/>
      <w:bCs/>
      <w:color w:val="1A6887" w:themeColor="accent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F5C0A"/>
  </w:style>
  <w:style w:type="paragraph" w:styleId="Date">
    <w:name w:val="Date"/>
    <w:basedOn w:val="Normal"/>
    <w:link w:val="DateChar"/>
    <w:uiPriority w:val="10"/>
    <w:qFormat/>
    <w:rsid w:val="0021169B"/>
    <w:pPr>
      <w:spacing w:after="200" w:line="240" w:lineRule="auto"/>
      <w:contextualSpacing/>
    </w:pPr>
    <w:rPr>
      <w:rFonts w:eastAsiaTheme="minorEastAsia"/>
      <w:b/>
      <w:color w:val="0D3343" w:themeColor="accent1" w:themeShade="80"/>
      <w:szCs w:val="22"/>
    </w:rPr>
  </w:style>
  <w:style w:type="character" w:customStyle="1" w:styleId="DateChar">
    <w:name w:val="Date Char"/>
    <w:basedOn w:val="DefaultParagraphFont"/>
    <w:link w:val="Date"/>
    <w:uiPriority w:val="10"/>
    <w:rsid w:val="0021169B"/>
    <w:rPr>
      <w:rFonts w:eastAsiaTheme="minorEastAsia"/>
      <w:b/>
      <w:color w:val="0D3343" w:themeColor="accent1" w:themeShade="80"/>
      <w:szCs w:val="22"/>
    </w:rPr>
  </w:style>
  <w:style w:type="table" w:customStyle="1" w:styleId="TableGridLight1">
    <w:name w:val="Table Grid Light1"/>
    <w:basedOn w:val="TableNormal"/>
    <w:uiPriority w:val="40"/>
    <w:rsid w:val="0021169B"/>
    <w:pPr>
      <w:spacing w:after="0" w:line="240" w:lineRule="auto"/>
    </w:pPr>
    <w:rPr>
      <w:rFonts w:eastAsiaTheme="minorEastAsia"/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bitton/Library/Containers/com.microsoft.Word/Data/Library/Application%20Support/Microsoft/Office/16.0/DTS/en-US%7bFBC32AC8-DA03-3146-ACB7-158BE74859D9%7d/%7b6D54B600-C89A-A24D-B6AF-3D2986CAAECC%7dtf1000208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359885D30A7C43A02AA6B06A638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20F73-FC42-3940-ABCE-E2EBAE709F7F}"/>
      </w:docPartPr>
      <w:docPartBody>
        <w:p w:rsidR="00A61D29" w:rsidRDefault="00B92C93" w:rsidP="00B92C93">
          <w:pPr>
            <w:pStyle w:val="11359885D30A7C43A02AA6B06A638E8B"/>
          </w:pPr>
          <w:r>
            <w:t>[Type here]</w:t>
          </w:r>
        </w:p>
      </w:docPartBody>
    </w:docPart>
    <w:docPart>
      <w:docPartPr>
        <w:name w:val="21E4BBBE17E81F4691C9FC1C0AA9A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39570-7242-4F49-9B7E-E8C36D40DAB7}"/>
      </w:docPartPr>
      <w:docPartBody>
        <w:p w:rsidR="00000000" w:rsidRDefault="007149DF" w:rsidP="007149DF">
          <w:pPr>
            <w:pStyle w:val="21E4BBBE17E81F4691C9FC1C0AA9AB7A"/>
          </w:pPr>
          <w:r>
            <w:t>Start time</w:t>
          </w:r>
        </w:p>
      </w:docPartBody>
    </w:docPart>
    <w:docPart>
      <w:docPartPr>
        <w:name w:val="66541C5CFC9A30498035D4AA58001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43199-BF6C-8640-AB58-14E1BE115C28}"/>
      </w:docPartPr>
      <w:docPartBody>
        <w:p w:rsidR="00000000" w:rsidRDefault="007149DF" w:rsidP="007149DF">
          <w:pPr>
            <w:pStyle w:val="66541C5CFC9A30498035D4AA5800144B"/>
          </w:pPr>
          <w:r>
            <w:t>End time</w:t>
          </w:r>
        </w:p>
      </w:docPartBody>
    </w:docPart>
    <w:docPart>
      <w:docPartPr>
        <w:name w:val="651974F8A9F0DD46936038AF0B90E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EDF2-3FE1-0B43-94E8-262E6A117051}"/>
      </w:docPartPr>
      <w:docPartBody>
        <w:p w:rsidR="00000000" w:rsidRDefault="007149DF" w:rsidP="007149DF">
          <w:pPr>
            <w:pStyle w:val="651974F8A9F0DD46936038AF0B90E1AE"/>
          </w:pPr>
          <w:r w:rsidRPr="00A20344">
            <w:t>Activity</w:t>
          </w:r>
        </w:p>
      </w:docPartBody>
    </w:docPart>
    <w:docPart>
      <w:docPartPr>
        <w:name w:val="671FC2B7B56CB748A67765329ED02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F53E3-B048-A445-ADA3-341C902CAF29}"/>
      </w:docPartPr>
      <w:docPartBody>
        <w:p w:rsidR="00000000" w:rsidRDefault="007149DF" w:rsidP="007149DF">
          <w:pPr>
            <w:pStyle w:val="671FC2B7B56CB748A67765329ED02545"/>
          </w:pPr>
          <w:r w:rsidRPr="00A20344">
            <w:t>Line item 1</w:t>
          </w:r>
        </w:p>
      </w:docPartBody>
    </w:docPart>
    <w:docPart>
      <w:docPartPr>
        <w:name w:val="6F02F317E109AA479845A8567D8E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8ABE2-3951-3849-A87A-5D1D8CEAB360}"/>
      </w:docPartPr>
      <w:docPartBody>
        <w:p w:rsidR="00000000" w:rsidRDefault="007149DF" w:rsidP="007149DF">
          <w:pPr>
            <w:pStyle w:val="6F02F317E109AA479845A8567D8EC0F7"/>
          </w:pPr>
          <w:r w:rsidRPr="00A20344">
            <w:t>Line item 2</w:t>
          </w:r>
        </w:p>
      </w:docPartBody>
    </w:docPart>
    <w:docPart>
      <w:docPartPr>
        <w:name w:val="CC2B3AF7F9D6B945BCFB447AA3299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8A166-4522-2342-BB8D-434C8AFE6A73}"/>
      </w:docPartPr>
      <w:docPartBody>
        <w:p w:rsidR="00000000" w:rsidRDefault="007149DF" w:rsidP="007149DF">
          <w:pPr>
            <w:pStyle w:val="CC2B3AF7F9D6B945BCFB447AA3299F04"/>
          </w:pPr>
          <w:r w:rsidRPr="00A20344">
            <w:t>Line item 3</w:t>
          </w:r>
        </w:p>
      </w:docPartBody>
    </w:docPart>
    <w:docPart>
      <w:docPartPr>
        <w:name w:val="2F89549193F301439982CCFE3C4A6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13ABA-B875-F843-81FE-85FE70CA923F}"/>
      </w:docPartPr>
      <w:docPartBody>
        <w:p w:rsidR="00000000" w:rsidRDefault="007149DF" w:rsidP="007149DF">
          <w:pPr>
            <w:pStyle w:val="2F89549193F301439982CCFE3C4A64C2"/>
          </w:pPr>
          <w:r>
            <w:t>Start time</w:t>
          </w:r>
        </w:p>
      </w:docPartBody>
    </w:docPart>
    <w:docPart>
      <w:docPartPr>
        <w:name w:val="E4AD151EDA78944A98DEE69DFE922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483AB-6FF7-C94D-9495-2819C7F7E17C}"/>
      </w:docPartPr>
      <w:docPartBody>
        <w:p w:rsidR="00000000" w:rsidRDefault="007149DF" w:rsidP="007149DF">
          <w:pPr>
            <w:pStyle w:val="E4AD151EDA78944A98DEE69DFE9226F6"/>
          </w:pPr>
          <w:r>
            <w:t>End time</w:t>
          </w:r>
        </w:p>
      </w:docPartBody>
    </w:docPart>
    <w:docPart>
      <w:docPartPr>
        <w:name w:val="71670349D5E65B4995FEF9C5D841F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D9DE-003A-3845-AA88-D27F9C0FFAE8}"/>
      </w:docPartPr>
      <w:docPartBody>
        <w:p w:rsidR="00000000" w:rsidRDefault="007149DF" w:rsidP="007149DF">
          <w:pPr>
            <w:pStyle w:val="71670349D5E65B4995FEF9C5D841FF3F"/>
          </w:pPr>
          <w:r w:rsidRPr="00A20344">
            <w:t>Activity</w:t>
          </w:r>
        </w:p>
      </w:docPartBody>
    </w:docPart>
    <w:docPart>
      <w:docPartPr>
        <w:name w:val="2D77D2D0465BA94480677C6973346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140DB-F7C5-1947-9269-2E30D09BABA3}"/>
      </w:docPartPr>
      <w:docPartBody>
        <w:p w:rsidR="00000000" w:rsidRDefault="007149DF" w:rsidP="007149DF">
          <w:pPr>
            <w:pStyle w:val="2D77D2D0465BA94480677C6973346741"/>
          </w:pPr>
          <w:r w:rsidRPr="00A20344">
            <w:t>Line item 1</w:t>
          </w:r>
        </w:p>
      </w:docPartBody>
    </w:docPart>
    <w:docPart>
      <w:docPartPr>
        <w:name w:val="E33F2D0B7D5F13408A93B1E4B7B1F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C97BB-D27E-7F4A-9AEC-E247BB2754D8}"/>
      </w:docPartPr>
      <w:docPartBody>
        <w:p w:rsidR="00000000" w:rsidRDefault="007149DF" w:rsidP="007149DF">
          <w:pPr>
            <w:pStyle w:val="E33F2D0B7D5F13408A93B1E4B7B1FF5F"/>
          </w:pPr>
          <w:r w:rsidRPr="00A20344">
            <w:t>Line item 2</w:t>
          </w:r>
        </w:p>
      </w:docPartBody>
    </w:docPart>
    <w:docPart>
      <w:docPartPr>
        <w:name w:val="FBC9D7306538A8408EE6FE449040F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7ADCF-B6ED-0948-9A86-619DF3EFE881}"/>
      </w:docPartPr>
      <w:docPartBody>
        <w:p w:rsidR="00000000" w:rsidRDefault="007149DF" w:rsidP="007149DF">
          <w:pPr>
            <w:pStyle w:val="FBC9D7306538A8408EE6FE449040F935"/>
          </w:pPr>
          <w:r w:rsidRPr="00A20344">
            <w:t>Line item 3</w:t>
          </w:r>
        </w:p>
      </w:docPartBody>
    </w:docPart>
    <w:docPart>
      <w:docPartPr>
        <w:name w:val="031C5A7DB0787243BFB4D67B26885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53BD0-2A19-554E-96B9-773A6BA5CDAD}"/>
      </w:docPartPr>
      <w:docPartBody>
        <w:p w:rsidR="00000000" w:rsidRDefault="007149DF" w:rsidP="007149DF">
          <w:pPr>
            <w:pStyle w:val="031C5A7DB0787243BFB4D67B2688526F"/>
          </w:pPr>
          <w:r>
            <w:t>Start time</w:t>
          </w:r>
        </w:p>
      </w:docPartBody>
    </w:docPart>
    <w:docPart>
      <w:docPartPr>
        <w:name w:val="CCF6C6A7BBAC80459CF52CEEF303C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2D026-327A-1240-AE91-D0D0D9E7E30B}"/>
      </w:docPartPr>
      <w:docPartBody>
        <w:p w:rsidR="00000000" w:rsidRDefault="007149DF" w:rsidP="007149DF">
          <w:pPr>
            <w:pStyle w:val="CCF6C6A7BBAC80459CF52CEEF303C9DA"/>
          </w:pPr>
          <w:r>
            <w:t>End time</w:t>
          </w:r>
        </w:p>
      </w:docPartBody>
    </w:docPart>
    <w:docPart>
      <w:docPartPr>
        <w:name w:val="77E391F57F87EB4FBD3C444F88EF7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2311C-A3C8-7545-BBAF-9C7CEE7B2872}"/>
      </w:docPartPr>
      <w:docPartBody>
        <w:p w:rsidR="00000000" w:rsidRDefault="007149DF" w:rsidP="007149DF">
          <w:pPr>
            <w:pStyle w:val="77E391F57F87EB4FBD3C444F88EF7F96"/>
          </w:pPr>
          <w:r w:rsidRPr="00A20344">
            <w:t>Activity</w:t>
          </w:r>
        </w:p>
      </w:docPartBody>
    </w:docPart>
    <w:docPart>
      <w:docPartPr>
        <w:name w:val="68202D33CD475C48A82272098CBEA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04BD6-F9B9-4B43-A1BD-A188F56F18F6}"/>
      </w:docPartPr>
      <w:docPartBody>
        <w:p w:rsidR="00000000" w:rsidRDefault="007149DF" w:rsidP="007149DF">
          <w:pPr>
            <w:pStyle w:val="68202D33CD475C48A82272098CBEA2A9"/>
          </w:pPr>
          <w:r w:rsidRPr="00A20344">
            <w:t>Line item 1</w:t>
          </w:r>
        </w:p>
      </w:docPartBody>
    </w:docPart>
    <w:docPart>
      <w:docPartPr>
        <w:name w:val="42B187606E074646866FB2A5F7F3C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AEA60-EC95-D64E-B3BF-D0163CCBEFDA}"/>
      </w:docPartPr>
      <w:docPartBody>
        <w:p w:rsidR="00000000" w:rsidRDefault="007149DF" w:rsidP="007149DF">
          <w:pPr>
            <w:pStyle w:val="42B187606E074646866FB2A5F7F3C1C0"/>
          </w:pPr>
          <w:r w:rsidRPr="00A20344">
            <w:t>Line item 2</w:t>
          </w:r>
        </w:p>
      </w:docPartBody>
    </w:docPart>
    <w:docPart>
      <w:docPartPr>
        <w:name w:val="DE3D9D9D906BCA43A32D59AA8F7F0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BC2DB-DCD0-5B4A-BB45-5694E319BEAA}"/>
      </w:docPartPr>
      <w:docPartBody>
        <w:p w:rsidR="00000000" w:rsidRDefault="007149DF" w:rsidP="007149DF">
          <w:pPr>
            <w:pStyle w:val="DE3D9D9D906BCA43A32D59AA8F7F0B90"/>
          </w:pPr>
          <w:r w:rsidRPr="00A20344">
            <w:t>Line item 3</w:t>
          </w:r>
        </w:p>
      </w:docPartBody>
    </w:docPart>
    <w:docPart>
      <w:docPartPr>
        <w:name w:val="102063CBC495AA45B533B1FC311F4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C5E7F-2654-9444-A943-CE905B01DBF2}"/>
      </w:docPartPr>
      <w:docPartBody>
        <w:p w:rsidR="00000000" w:rsidRDefault="007149DF" w:rsidP="007149DF">
          <w:pPr>
            <w:pStyle w:val="102063CBC495AA45B533B1FC311F465F"/>
          </w:pPr>
          <w:r>
            <w:t>Start time</w:t>
          </w:r>
        </w:p>
      </w:docPartBody>
    </w:docPart>
    <w:docPart>
      <w:docPartPr>
        <w:name w:val="2A6D82BF8D4CDA448004B280C43B1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1EA9E-D34E-C745-BF65-9B57DA4AB8F9}"/>
      </w:docPartPr>
      <w:docPartBody>
        <w:p w:rsidR="00000000" w:rsidRDefault="007149DF" w:rsidP="007149DF">
          <w:pPr>
            <w:pStyle w:val="2A6D82BF8D4CDA448004B280C43B1CB8"/>
          </w:pPr>
          <w:r>
            <w:t>End time</w:t>
          </w:r>
        </w:p>
      </w:docPartBody>
    </w:docPart>
    <w:docPart>
      <w:docPartPr>
        <w:name w:val="7BA6CD63DBCF9E4A8259C2BA045EB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C7788-4D09-F642-BC70-9EA6D5047A6B}"/>
      </w:docPartPr>
      <w:docPartBody>
        <w:p w:rsidR="00000000" w:rsidRDefault="007149DF" w:rsidP="007149DF">
          <w:pPr>
            <w:pStyle w:val="7BA6CD63DBCF9E4A8259C2BA045EB148"/>
          </w:pPr>
          <w:r w:rsidRPr="00A20344">
            <w:t>Activity</w:t>
          </w:r>
        </w:p>
      </w:docPartBody>
    </w:docPart>
    <w:docPart>
      <w:docPartPr>
        <w:name w:val="E4679109B3A29A4B9C76CB4036079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96683-69C1-874F-93D3-46434A914A50}"/>
      </w:docPartPr>
      <w:docPartBody>
        <w:p w:rsidR="00000000" w:rsidRDefault="007149DF" w:rsidP="007149DF">
          <w:pPr>
            <w:pStyle w:val="E4679109B3A29A4B9C76CB4036079C8C"/>
          </w:pPr>
          <w:r w:rsidRPr="00A20344">
            <w:t>Line item 1</w:t>
          </w:r>
        </w:p>
      </w:docPartBody>
    </w:docPart>
    <w:docPart>
      <w:docPartPr>
        <w:name w:val="063D51409E10F149B70F80E7465A3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395CF-7A22-6546-8AEB-B467E2E6B679}"/>
      </w:docPartPr>
      <w:docPartBody>
        <w:p w:rsidR="00000000" w:rsidRDefault="007149DF" w:rsidP="007149DF">
          <w:pPr>
            <w:pStyle w:val="063D51409E10F149B70F80E7465A30F3"/>
          </w:pPr>
          <w:r w:rsidRPr="00A20344">
            <w:t>Line item 2</w:t>
          </w:r>
        </w:p>
      </w:docPartBody>
    </w:docPart>
    <w:docPart>
      <w:docPartPr>
        <w:name w:val="BF69B914D89084459E8EAEEBB8B8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2084C-2460-3448-B592-381527C95687}"/>
      </w:docPartPr>
      <w:docPartBody>
        <w:p w:rsidR="00000000" w:rsidRDefault="007149DF" w:rsidP="007149DF">
          <w:pPr>
            <w:pStyle w:val="BF69B914D89084459E8EAEEBB8B851F0"/>
          </w:pPr>
          <w:r w:rsidRPr="00A20344">
            <w:t>Line item 3</w:t>
          </w:r>
        </w:p>
      </w:docPartBody>
    </w:docPart>
    <w:docPart>
      <w:docPartPr>
        <w:name w:val="FE13E426CA84D849B1270A6B06585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8320C-B298-2243-B65C-40884B3E9824}"/>
      </w:docPartPr>
      <w:docPartBody>
        <w:p w:rsidR="00000000" w:rsidRDefault="007149DF" w:rsidP="007149DF">
          <w:pPr>
            <w:pStyle w:val="FE13E426CA84D849B1270A6B06585906"/>
          </w:pPr>
          <w:r w:rsidRPr="00A20344">
            <w:t>Additional Instructions:</w:t>
          </w:r>
        </w:p>
      </w:docPartBody>
    </w:docPart>
    <w:docPart>
      <w:docPartPr>
        <w:name w:val="CC9FC97799C526458208A9406BED6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A8733-C5EF-F64C-8C05-088B924ABAFD}"/>
      </w:docPartPr>
      <w:docPartBody>
        <w:p w:rsidR="00000000" w:rsidRDefault="007149DF" w:rsidP="007149DF">
          <w:pPr>
            <w:pStyle w:val="CC9FC97799C526458208A9406BED6596"/>
          </w:pPr>
          <w:r w:rsidRPr="00A20344">
            <w:t>Use this section for additional instructions, comments, or directions.</w:t>
          </w:r>
        </w:p>
      </w:docPartBody>
    </w:docPart>
    <w:docPart>
      <w:docPartPr>
        <w:name w:val="3633C88CADC3E4429E671C9470C7C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61CC2-FDCE-0C4C-BF9C-C4179F1A8EB8}"/>
      </w:docPartPr>
      <w:docPartBody>
        <w:p w:rsidR="00000000" w:rsidRDefault="007149DF" w:rsidP="007149DF">
          <w:pPr>
            <w:pStyle w:val="3633C88CADC3E4429E671C9470C7CF41"/>
          </w:pPr>
          <w:r w:rsidRPr="00A20344"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73856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93"/>
    <w:rsid w:val="001C7C17"/>
    <w:rsid w:val="006552BB"/>
    <w:rsid w:val="007149DF"/>
    <w:rsid w:val="00A61D29"/>
    <w:rsid w:val="00B92C93"/>
    <w:rsid w:val="00E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BB7AF7CFF9A44EB30478942794BC54">
    <w:name w:val="13BB7AF7CFF9A44EB30478942794BC54"/>
  </w:style>
  <w:style w:type="paragraph" w:styleId="ListBullet">
    <w:name w:val="List Bullet"/>
    <w:basedOn w:val="Normal"/>
    <w:uiPriority w:val="12"/>
    <w:qFormat/>
    <w:pPr>
      <w:numPr>
        <w:numId w:val="1"/>
      </w:numPr>
      <w:spacing w:after="240" w:line="312" w:lineRule="auto"/>
    </w:pPr>
    <w:rPr>
      <w:rFonts w:eastAsiaTheme="minorHAnsi"/>
      <w:color w:val="000000" w:themeColor="text1"/>
      <w:kern w:val="0"/>
      <w:lang w:eastAsia="ja-JP"/>
      <w14:ligatures w14:val="none"/>
    </w:rPr>
  </w:style>
  <w:style w:type="paragraph" w:customStyle="1" w:styleId="C41B28F3080CBF40BA6D4774ED62B821">
    <w:name w:val="C41B28F3080CBF40BA6D4774ED62B821"/>
  </w:style>
  <w:style w:type="paragraph" w:customStyle="1" w:styleId="17455636B9A30646B7B73F2097F5B693">
    <w:name w:val="17455636B9A30646B7B73F2097F5B693"/>
  </w:style>
  <w:style w:type="paragraph" w:customStyle="1" w:styleId="942B9DDF38B4FC44992CDA93CA47EA7D">
    <w:name w:val="942B9DDF38B4FC44992CDA93CA47EA7D"/>
  </w:style>
  <w:style w:type="paragraph" w:customStyle="1" w:styleId="EDEA7C528A3BF74BBB34554F616996E6">
    <w:name w:val="EDEA7C528A3BF74BBB34554F616996E6"/>
  </w:style>
  <w:style w:type="paragraph" w:customStyle="1" w:styleId="B631E6AD6A063B428550CBAE26A88E06">
    <w:name w:val="B631E6AD6A063B428550CBAE26A88E06"/>
  </w:style>
  <w:style w:type="paragraph" w:customStyle="1" w:styleId="A402F824EC73734B92FF3CE92574C69B">
    <w:name w:val="A402F824EC73734B92FF3CE92574C69B"/>
  </w:style>
  <w:style w:type="paragraph" w:customStyle="1" w:styleId="F3BE624AB8DBDC42B2B98ABA90389F78">
    <w:name w:val="F3BE624AB8DBDC42B2B98ABA90389F78"/>
  </w:style>
  <w:style w:type="paragraph" w:customStyle="1" w:styleId="3479114AABD21E42BFCAB22E431D572C">
    <w:name w:val="3479114AABD21E42BFCAB22E431D572C"/>
    <w:rsid w:val="00B92C93"/>
  </w:style>
  <w:style w:type="paragraph" w:customStyle="1" w:styleId="34D86A0D130010409718EF7397C8E7E9">
    <w:name w:val="34D86A0D130010409718EF7397C8E7E9"/>
    <w:rsid w:val="00B92C93"/>
  </w:style>
  <w:style w:type="paragraph" w:customStyle="1" w:styleId="11359885D30A7C43A02AA6B06A638E8B">
    <w:name w:val="11359885D30A7C43A02AA6B06A638E8B"/>
    <w:rsid w:val="00B92C93"/>
  </w:style>
  <w:style w:type="paragraph" w:customStyle="1" w:styleId="A26CD771748EAD49B1C647A0EB82A698">
    <w:name w:val="A26CD771748EAD49B1C647A0EB82A698"/>
    <w:rsid w:val="007149DF"/>
  </w:style>
  <w:style w:type="paragraph" w:customStyle="1" w:styleId="41DA07180828DC4E8D4F7C7B9BBEDAC4">
    <w:name w:val="41DA07180828DC4E8D4F7C7B9BBEDAC4"/>
    <w:rsid w:val="007149DF"/>
  </w:style>
  <w:style w:type="paragraph" w:customStyle="1" w:styleId="BFA3F4854FD6F44A8386D0F61B6AB244">
    <w:name w:val="BFA3F4854FD6F44A8386D0F61B6AB244"/>
    <w:rsid w:val="007149DF"/>
  </w:style>
  <w:style w:type="paragraph" w:customStyle="1" w:styleId="ADB5991F65264F49816437DD4032279F">
    <w:name w:val="ADB5991F65264F49816437DD4032279F"/>
    <w:rsid w:val="007149DF"/>
  </w:style>
  <w:style w:type="paragraph" w:customStyle="1" w:styleId="604D13DDF6086443ACBF038993B0D216">
    <w:name w:val="604D13DDF6086443ACBF038993B0D216"/>
    <w:rsid w:val="007149DF"/>
  </w:style>
  <w:style w:type="paragraph" w:customStyle="1" w:styleId="21E4BBBE17E81F4691C9FC1C0AA9AB7A">
    <w:name w:val="21E4BBBE17E81F4691C9FC1C0AA9AB7A"/>
    <w:rsid w:val="007149DF"/>
  </w:style>
  <w:style w:type="paragraph" w:customStyle="1" w:styleId="66541C5CFC9A30498035D4AA5800144B">
    <w:name w:val="66541C5CFC9A30498035D4AA5800144B"/>
    <w:rsid w:val="007149DF"/>
  </w:style>
  <w:style w:type="paragraph" w:customStyle="1" w:styleId="651974F8A9F0DD46936038AF0B90E1AE">
    <w:name w:val="651974F8A9F0DD46936038AF0B90E1AE"/>
    <w:rsid w:val="007149DF"/>
  </w:style>
  <w:style w:type="paragraph" w:customStyle="1" w:styleId="671FC2B7B56CB748A67765329ED02545">
    <w:name w:val="671FC2B7B56CB748A67765329ED02545"/>
    <w:rsid w:val="007149DF"/>
  </w:style>
  <w:style w:type="paragraph" w:customStyle="1" w:styleId="6F02F317E109AA479845A8567D8EC0F7">
    <w:name w:val="6F02F317E109AA479845A8567D8EC0F7"/>
    <w:rsid w:val="007149DF"/>
  </w:style>
  <w:style w:type="paragraph" w:customStyle="1" w:styleId="CC2B3AF7F9D6B945BCFB447AA3299F04">
    <w:name w:val="CC2B3AF7F9D6B945BCFB447AA3299F04"/>
    <w:rsid w:val="007149DF"/>
  </w:style>
  <w:style w:type="paragraph" w:customStyle="1" w:styleId="2F89549193F301439982CCFE3C4A64C2">
    <w:name w:val="2F89549193F301439982CCFE3C4A64C2"/>
    <w:rsid w:val="007149DF"/>
  </w:style>
  <w:style w:type="paragraph" w:customStyle="1" w:styleId="E4AD151EDA78944A98DEE69DFE9226F6">
    <w:name w:val="E4AD151EDA78944A98DEE69DFE9226F6"/>
    <w:rsid w:val="007149DF"/>
  </w:style>
  <w:style w:type="paragraph" w:customStyle="1" w:styleId="71670349D5E65B4995FEF9C5D841FF3F">
    <w:name w:val="71670349D5E65B4995FEF9C5D841FF3F"/>
    <w:rsid w:val="007149DF"/>
  </w:style>
  <w:style w:type="paragraph" w:customStyle="1" w:styleId="2D77D2D0465BA94480677C6973346741">
    <w:name w:val="2D77D2D0465BA94480677C6973346741"/>
    <w:rsid w:val="007149DF"/>
  </w:style>
  <w:style w:type="paragraph" w:customStyle="1" w:styleId="E33F2D0B7D5F13408A93B1E4B7B1FF5F">
    <w:name w:val="E33F2D0B7D5F13408A93B1E4B7B1FF5F"/>
    <w:rsid w:val="007149DF"/>
  </w:style>
  <w:style w:type="paragraph" w:customStyle="1" w:styleId="FBC9D7306538A8408EE6FE449040F935">
    <w:name w:val="FBC9D7306538A8408EE6FE449040F935"/>
    <w:rsid w:val="007149DF"/>
  </w:style>
  <w:style w:type="paragraph" w:customStyle="1" w:styleId="031C5A7DB0787243BFB4D67B2688526F">
    <w:name w:val="031C5A7DB0787243BFB4D67B2688526F"/>
    <w:rsid w:val="007149DF"/>
  </w:style>
  <w:style w:type="paragraph" w:customStyle="1" w:styleId="CCF6C6A7BBAC80459CF52CEEF303C9DA">
    <w:name w:val="CCF6C6A7BBAC80459CF52CEEF303C9DA"/>
    <w:rsid w:val="007149DF"/>
  </w:style>
  <w:style w:type="paragraph" w:customStyle="1" w:styleId="77E391F57F87EB4FBD3C444F88EF7F96">
    <w:name w:val="77E391F57F87EB4FBD3C444F88EF7F96"/>
    <w:rsid w:val="007149DF"/>
  </w:style>
  <w:style w:type="paragraph" w:customStyle="1" w:styleId="68202D33CD475C48A82272098CBEA2A9">
    <w:name w:val="68202D33CD475C48A82272098CBEA2A9"/>
    <w:rsid w:val="007149DF"/>
  </w:style>
  <w:style w:type="paragraph" w:customStyle="1" w:styleId="42B187606E074646866FB2A5F7F3C1C0">
    <w:name w:val="42B187606E074646866FB2A5F7F3C1C0"/>
    <w:rsid w:val="007149DF"/>
  </w:style>
  <w:style w:type="paragraph" w:customStyle="1" w:styleId="DE3D9D9D906BCA43A32D59AA8F7F0B90">
    <w:name w:val="DE3D9D9D906BCA43A32D59AA8F7F0B90"/>
    <w:rsid w:val="007149DF"/>
  </w:style>
  <w:style w:type="paragraph" w:customStyle="1" w:styleId="102063CBC495AA45B533B1FC311F465F">
    <w:name w:val="102063CBC495AA45B533B1FC311F465F"/>
    <w:rsid w:val="007149DF"/>
  </w:style>
  <w:style w:type="paragraph" w:customStyle="1" w:styleId="2A6D82BF8D4CDA448004B280C43B1CB8">
    <w:name w:val="2A6D82BF8D4CDA448004B280C43B1CB8"/>
    <w:rsid w:val="007149DF"/>
  </w:style>
  <w:style w:type="paragraph" w:customStyle="1" w:styleId="7BA6CD63DBCF9E4A8259C2BA045EB148">
    <w:name w:val="7BA6CD63DBCF9E4A8259C2BA045EB148"/>
    <w:rsid w:val="007149DF"/>
  </w:style>
  <w:style w:type="paragraph" w:customStyle="1" w:styleId="E4679109B3A29A4B9C76CB4036079C8C">
    <w:name w:val="E4679109B3A29A4B9C76CB4036079C8C"/>
    <w:rsid w:val="007149DF"/>
  </w:style>
  <w:style w:type="paragraph" w:customStyle="1" w:styleId="063D51409E10F149B70F80E7465A30F3">
    <w:name w:val="063D51409E10F149B70F80E7465A30F3"/>
    <w:rsid w:val="007149DF"/>
  </w:style>
  <w:style w:type="paragraph" w:customStyle="1" w:styleId="BF69B914D89084459E8EAEEBB8B851F0">
    <w:name w:val="BF69B914D89084459E8EAEEBB8B851F0"/>
    <w:rsid w:val="007149DF"/>
  </w:style>
  <w:style w:type="paragraph" w:customStyle="1" w:styleId="FE13E426CA84D849B1270A6B06585906">
    <w:name w:val="FE13E426CA84D849B1270A6B06585906"/>
    <w:rsid w:val="007149DF"/>
  </w:style>
  <w:style w:type="paragraph" w:customStyle="1" w:styleId="CC9FC97799C526458208A9406BED6596">
    <w:name w:val="CC9FC97799C526458208A9406BED6596"/>
    <w:rsid w:val="007149DF"/>
  </w:style>
  <w:style w:type="paragraph" w:customStyle="1" w:styleId="3633C88CADC3E4429E671C9470C7CF41">
    <w:name w:val="3633C88CADC3E4429E671C9470C7CF41"/>
    <w:rsid w:val="007149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EW eMoney 2023 brand">
      <a:dk1>
        <a:srgbClr val="000000"/>
      </a:dk1>
      <a:lt1>
        <a:srgbClr val="FFFFFF"/>
      </a:lt1>
      <a:dk2>
        <a:srgbClr val="1A2856"/>
      </a:dk2>
      <a:lt2>
        <a:srgbClr val="E6E6E6"/>
      </a:lt2>
      <a:accent1>
        <a:srgbClr val="1A6887"/>
      </a:accent1>
      <a:accent2>
        <a:srgbClr val="00AAE7"/>
      </a:accent2>
      <a:accent3>
        <a:srgbClr val="7F2C81"/>
      </a:accent3>
      <a:accent4>
        <a:srgbClr val="B5C534"/>
      </a:accent4>
      <a:accent5>
        <a:srgbClr val="48BFAC"/>
      </a:accent5>
      <a:accent6>
        <a:srgbClr val="FF9D32"/>
      </a:accent6>
      <a:hlink>
        <a:srgbClr val="196886"/>
      </a:hlink>
      <a:folHlink>
        <a:srgbClr val="E6E6E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{6D54B600-C89A-A24D-B6AF-3D2986CAAECC}tf10002081.dotx</Template>
  <TotalTime>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Bitton</dc:creator>
  <cp:keywords/>
  <dc:description/>
  <cp:lastModifiedBy>Alison Bitton</cp:lastModifiedBy>
  <cp:revision>3</cp:revision>
  <dcterms:created xsi:type="dcterms:W3CDTF">2023-08-08T16:52:00Z</dcterms:created>
  <dcterms:modified xsi:type="dcterms:W3CDTF">2023-08-08T16:56:00Z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TF10002040</vt:lpwstr>
  </property>
</Properties>
</file>